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5028</wp:posOffset>
            </wp:positionV>
            <wp:extent cx="15797796" cy="20111772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97796" cy="201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24886" w:h="3168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2024-10-21T10:55:21Z</dcterms:created>
  <dcterms:modified xsi:type="dcterms:W3CDTF">2024-10-21T10:55:21Z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